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073E4" w14:paraId="4CE8284B" w14:textId="77777777" w:rsidTr="001D16CD">
        <w:trPr>
          <w:trHeight w:val="1304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F4E6738" w14:textId="77777777" w:rsidR="003D1B71" w:rsidRDefault="00B055C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1312" behindDoc="1" locked="0" layoutInCell="1" allowOverlap="1" wp14:anchorId="6F8773DF" wp14:editId="3A75240E">
                  <wp:simplePos x="0" y="0"/>
                  <wp:positionH relativeFrom="page">
                    <wp:posOffset>-50800</wp:posOffset>
                  </wp:positionH>
                  <wp:positionV relativeFrom="page">
                    <wp:posOffset>490220</wp:posOffset>
                  </wp:positionV>
                  <wp:extent cx="1800000" cy="155238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TO CIRCULAR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DDAC85A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A6B727" w:themeColor="accent2"/>
              </w:rPr>
            </w:pPr>
          </w:p>
        </w:tc>
        <w:tc>
          <w:tcPr>
            <w:tcW w:w="6607" w:type="dxa"/>
          </w:tcPr>
          <w:p w14:paraId="2D450BF3" w14:textId="77777777" w:rsidR="004E17B3" w:rsidRPr="004E17B3" w:rsidRDefault="00237C2F" w:rsidP="001D16CD">
            <w:pPr>
              <w:pStyle w:val="Title"/>
              <w:spacing w:before="0" w:after="0"/>
              <w:rPr>
                <w:b w:val="0"/>
                <w:i/>
                <w:sz w:val="28"/>
                <w:szCs w:val="28"/>
                <w:lang w:val="es-ES"/>
              </w:rPr>
            </w:pPr>
            <w:r w:rsidRPr="004073E4">
              <w:rPr>
                <w:sz w:val="40"/>
                <w:szCs w:val="40"/>
                <w:lang w:val="es-ES"/>
              </w:rPr>
              <w:t xml:space="preserve">Evelyn </w:t>
            </w:r>
            <w:proofErr w:type="spellStart"/>
            <w:r w:rsidRPr="004073E4">
              <w:rPr>
                <w:sz w:val="40"/>
                <w:szCs w:val="40"/>
                <w:lang w:val="es-ES"/>
              </w:rPr>
              <w:t>Desireé</w:t>
            </w:r>
            <w:proofErr w:type="spellEnd"/>
            <w:r w:rsidR="004073E4" w:rsidRPr="004073E4">
              <w:rPr>
                <w:sz w:val="40"/>
                <w:szCs w:val="40"/>
                <w:lang w:val="es-ES"/>
              </w:rPr>
              <w:t xml:space="preserve"> Firpo </w:t>
            </w:r>
            <w:proofErr w:type="spellStart"/>
            <w:r w:rsidR="004073E4" w:rsidRPr="004073E4">
              <w:rPr>
                <w:sz w:val="40"/>
                <w:szCs w:val="40"/>
                <w:lang w:val="es-ES"/>
              </w:rPr>
              <w:t>Olivari</w:t>
            </w:r>
            <w:proofErr w:type="spellEnd"/>
            <w:r w:rsidR="003D1B71" w:rsidRPr="004073E4">
              <w:rPr>
                <w:lang w:val="es-ES"/>
              </w:rPr>
              <w:br/>
            </w:r>
            <w:r w:rsidR="004073E4" w:rsidRPr="004073E4">
              <w:rPr>
                <w:b w:val="0"/>
                <w:i/>
                <w:sz w:val="28"/>
                <w:szCs w:val="28"/>
                <w:lang w:val="es-ES"/>
              </w:rPr>
              <w:t>Lic</w:t>
            </w:r>
            <w:r w:rsidR="005C76E3">
              <w:rPr>
                <w:b w:val="0"/>
                <w:i/>
                <w:sz w:val="28"/>
                <w:szCs w:val="28"/>
                <w:lang w:val="es-ES"/>
              </w:rPr>
              <w:t>.</w:t>
            </w:r>
            <w:r w:rsidR="004073E4" w:rsidRPr="004073E4">
              <w:rPr>
                <w:b w:val="0"/>
                <w:i/>
                <w:sz w:val="28"/>
                <w:szCs w:val="28"/>
                <w:lang w:val="es-ES"/>
              </w:rPr>
              <w:t xml:space="preserve"> en Comunicación Social</w:t>
            </w:r>
          </w:p>
        </w:tc>
      </w:tr>
      <w:tr w:rsidR="003D1B71" w:rsidRPr="00602F08" w14:paraId="2A104F44" w14:textId="77777777" w:rsidTr="001D16CD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015E95E0" w14:textId="77777777" w:rsidR="003D1B71" w:rsidRPr="004073E4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4A85093" w14:textId="77777777" w:rsidR="003D1B71" w:rsidRPr="004073E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6827D298" w14:textId="77777777" w:rsidR="003D1B71" w:rsidRPr="00E572D6" w:rsidRDefault="00237C2F" w:rsidP="004E17B3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Experiencia</w:t>
            </w:r>
            <w:proofErr w:type="spellEnd"/>
          </w:p>
          <w:p w14:paraId="5AC70997" w14:textId="77777777" w:rsidR="003D1B71" w:rsidRPr="001D16CD" w:rsidRDefault="00237C2F" w:rsidP="001D16CD">
            <w:pPr>
              <w:pStyle w:val="Dates"/>
              <w:rPr>
                <w:rFonts w:ascii="Calibri" w:hAnsi="Calibri" w:cs="Calibri"/>
                <w:sz w:val="20"/>
              </w:rPr>
            </w:pPr>
            <w:r w:rsidRPr="001D16CD">
              <w:rPr>
                <w:rFonts w:ascii="Calibri" w:hAnsi="Calibri" w:cs="Calibri"/>
                <w:sz w:val="20"/>
              </w:rPr>
              <w:t xml:space="preserve">2018 – </w:t>
            </w:r>
            <w:proofErr w:type="spellStart"/>
            <w:r w:rsidRPr="001D16CD">
              <w:rPr>
                <w:rFonts w:ascii="Calibri" w:hAnsi="Calibri" w:cs="Calibri"/>
                <w:sz w:val="20"/>
              </w:rPr>
              <w:t>Actualidad</w:t>
            </w:r>
            <w:proofErr w:type="spellEnd"/>
            <w:r w:rsidRPr="001D16CD">
              <w:rPr>
                <w:rFonts w:ascii="Calibri" w:hAnsi="Calibri" w:cs="Calibri"/>
                <w:sz w:val="20"/>
              </w:rPr>
              <w:t xml:space="preserve">. </w:t>
            </w:r>
            <w:proofErr w:type="spellStart"/>
            <w:r w:rsidRPr="001D16CD">
              <w:rPr>
                <w:rFonts w:ascii="Calibri" w:hAnsi="Calibri" w:cs="Calibri"/>
                <w:color w:val="464646" w:themeColor="text2" w:themeShade="BF"/>
                <w:sz w:val="20"/>
              </w:rPr>
              <w:t>TransHotel</w:t>
            </w:r>
            <w:proofErr w:type="spellEnd"/>
            <w:r w:rsidRPr="001D16CD">
              <w:rPr>
                <w:rFonts w:ascii="Calibri" w:hAnsi="Calibri" w:cs="Calibri"/>
                <w:color w:val="464646" w:themeColor="text2" w:themeShade="BF"/>
                <w:sz w:val="20"/>
              </w:rPr>
              <w:t xml:space="preserve"> </w:t>
            </w:r>
            <w:proofErr w:type="spellStart"/>
            <w:r w:rsidRPr="001D16CD">
              <w:rPr>
                <w:rFonts w:ascii="Calibri" w:hAnsi="Calibri" w:cs="Calibri"/>
                <w:color w:val="464646" w:themeColor="text2" w:themeShade="BF"/>
                <w:sz w:val="20"/>
              </w:rPr>
              <w:t>Ltda</w:t>
            </w:r>
            <w:proofErr w:type="spellEnd"/>
          </w:p>
          <w:p w14:paraId="20C7CB76" w14:textId="6958279E" w:rsidR="005C76E3" w:rsidRPr="001D16CD" w:rsidRDefault="00237C2F" w:rsidP="001D16CD">
            <w:pPr>
              <w:pStyle w:val="Experience"/>
              <w:spacing w:after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>Responsable de marketing digital y comunicación externa con el cliente.</w:t>
            </w:r>
            <w:r w:rsidR="003D1B71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="00750F4D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ES"/>
              </w:rPr>
              <w:t>Actividades</w:t>
            </w:r>
            <w:r w:rsidR="005C76E3" w:rsidRPr="001D16CD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ES"/>
              </w:rPr>
              <w:t xml:space="preserve">: 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>Administración de redes sociales. Producción de contenidos</w:t>
            </w:r>
            <w:r w:rsidR="00750F4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para la empresa </w:t>
            </w:r>
            <w:r w:rsidR="00750F4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y 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>para los medios de comunicación donde se promocion</w:t>
            </w:r>
            <w:r w:rsidR="00F57CB5" w:rsidRPr="001D16CD">
              <w:rPr>
                <w:rFonts w:ascii="Calibri" w:hAnsi="Calibri" w:cs="Calibri"/>
                <w:sz w:val="20"/>
                <w:szCs w:val="20"/>
                <w:lang w:val="es-ES"/>
              </w:rPr>
              <w:t>a la marca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>. Diseño</w:t>
            </w:r>
            <w:r w:rsidR="00750F4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de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piezas comunicacionales para</w:t>
            </w:r>
            <w:r w:rsidR="00F57CB5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promoción en redes y para impresión.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Edición de videos. Campañas de e-mail marketing. Creación de publicidades en Facebook y Google </w:t>
            </w:r>
            <w:proofErr w:type="spellStart"/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>Ads</w:t>
            </w:r>
            <w:proofErr w:type="spellEnd"/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>.</w:t>
            </w:r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Actualización del sitio web.</w:t>
            </w:r>
          </w:p>
          <w:p w14:paraId="2BD52D09" w14:textId="77777777" w:rsidR="001D16CD" w:rsidRPr="001D16CD" w:rsidRDefault="001D16CD" w:rsidP="001D16CD">
            <w:pPr>
              <w:pStyle w:val="Experience"/>
              <w:spacing w:after="0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  <w:p w14:paraId="2C2D6A78" w14:textId="77777777" w:rsidR="00237C2F" w:rsidRPr="001D16CD" w:rsidRDefault="00237C2F" w:rsidP="001D16CD">
            <w:pPr>
              <w:pStyle w:val="Dates"/>
              <w:rPr>
                <w:rFonts w:ascii="Calibri" w:hAnsi="Calibri" w:cs="Calibri"/>
                <w:color w:val="464646" w:themeColor="text2" w:themeShade="BF"/>
                <w:sz w:val="20"/>
              </w:rPr>
            </w:pPr>
            <w:r w:rsidRPr="001D16CD">
              <w:rPr>
                <w:rFonts w:ascii="Calibri" w:hAnsi="Calibri" w:cs="Calibri"/>
                <w:sz w:val="20"/>
              </w:rPr>
              <w:t xml:space="preserve">2017 – </w:t>
            </w:r>
            <w:proofErr w:type="spellStart"/>
            <w:r w:rsidRPr="001D16CD">
              <w:rPr>
                <w:rFonts w:ascii="Calibri" w:hAnsi="Calibri" w:cs="Calibri"/>
                <w:sz w:val="20"/>
              </w:rPr>
              <w:t>Actualidad</w:t>
            </w:r>
            <w:proofErr w:type="spellEnd"/>
            <w:r w:rsidRPr="001D16CD">
              <w:rPr>
                <w:rFonts w:ascii="Calibri" w:hAnsi="Calibri" w:cs="Calibri"/>
                <w:sz w:val="20"/>
              </w:rPr>
              <w:t xml:space="preserve">. </w:t>
            </w:r>
            <w:proofErr w:type="spellStart"/>
            <w:r w:rsidRPr="001D16CD">
              <w:rPr>
                <w:rFonts w:ascii="Calibri" w:hAnsi="Calibri" w:cs="Calibri"/>
                <w:color w:val="464646" w:themeColor="text2" w:themeShade="BF"/>
                <w:sz w:val="20"/>
              </w:rPr>
              <w:t>Fenovo</w:t>
            </w:r>
            <w:proofErr w:type="spellEnd"/>
            <w:r w:rsidRPr="001D16CD">
              <w:rPr>
                <w:rFonts w:ascii="Calibri" w:hAnsi="Calibri" w:cs="Calibri"/>
                <w:color w:val="464646" w:themeColor="text2" w:themeShade="BF"/>
                <w:sz w:val="20"/>
              </w:rPr>
              <w:t xml:space="preserve"> S.A. </w:t>
            </w:r>
          </w:p>
          <w:p w14:paraId="655A39E9" w14:textId="02FD711E" w:rsidR="00237C2F" w:rsidRPr="001D16CD" w:rsidRDefault="00237C2F" w:rsidP="001D16CD">
            <w:pPr>
              <w:pStyle w:val="Experience"/>
              <w:spacing w:after="0"/>
              <w:rPr>
                <w:rFonts w:ascii="Calibri" w:hAnsi="Calibri" w:cs="Calibri"/>
                <w:sz w:val="20"/>
                <w:szCs w:val="20"/>
                <w:lang w:val="es-ES"/>
              </w:rPr>
            </w:pP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Trabajo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remoto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4073E4" w:rsidRPr="001D16CD">
              <w:rPr>
                <w:rFonts w:ascii="Calibri" w:hAnsi="Calibri" w:cs="Calibri"/>
                <w:sz w:val="20"/>
                <w:szCs w:val="20"/>
                <w:lang w:val="es-ES"/>
              </w:rPr>
              <w:t>Responsable de marketing digital y comunicación externa con el cliente</w:t>
            </w:r>
            <w:r w:rsidR="004073E4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para las 31 franquicias de </w:t>
            </w:r>
            <w:proofErr w:type="spellStart"/>
            <w:r w:rsidR="004073E4" w:rsidRPr="001D16CD">
              <w:rPr>
                <w:rFonts w:ascii="Calibri" w:hAnsi="Calibri" w:cs="Calibri"/>
                <w:sz w:val="20"/>
                <w:szCs w:val="20"/>
                <w:lang w:val="es-ES"/>
              </w:rPr>
              <w:t>Frioteka</w:t>
            </w:r>
            <w:proofErr w:type="spellEnd"/>
            <w:r w:rsidR="004073E4" w:rsidRPr="001D16CD">
              <w:rPr>
                <w:rFonts w:ascii="Calibri" w:hAnsi="Calibri" w:cs="Calibri"/>
                <w:sz w:val="20"/>
                <w:szCs w:val="20"/>
                <w:lang w:val="es-ES"/>
              </w:rPr>
              <w:t>.</w:t>
            </w:r>
            <w:r w:rsidR="005C76E3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="00750F4D">
              <w:rPr>
                <w:rFonts w:ascii="Calibri" w:hAnsi="Calibri" w:cs="Calibri"/>
                <w:sz w:val="20"/>
                <w:szCs w:val="20"/>
                <w:lang w:val="es-ES"/>
              </w:rPr>
              <w:t>Actividades</w:t>
            </w:r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similares a las </w:t>
            </w:r>
            <w:r w:rsidR="00750F4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realizadas en </w:t>
            </w:r>
            <w:proofErr w:type="spellStart"/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>TransHotel</w:t>
            </w:r>
            <w:proofErr w:type="spellEnd"/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Ltda.</w:t>
            </w:r>
          </w:p>
          <w:p w14:paraId="516C81F3" w14:textId="77777777" w:rsidR="001D16CD" w:rsidRPr="001D16CD" w:rsidRDefault="001D16CD" w:rsidP="001D16CD">
            <w:pPr>
              <w:pStyle w:val="Experience"/>
              <w:spacing w:after="0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  <w:p w14:paraId="4AC22D1B" w14:textId="77777777" w:rsidR="004073E4" w:rsidRPr="001D16CD" w:rsidRDefault="004073E4" w:rsidP="001D16CD">
            <w:pPr>
              <w:pStyle w:val="Experience"/>
              <w:spacing w:after="0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s-ES"/>
              </w:rPr>
            </w:pPr>
            <w:r w:rsidRPr="001D16CD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s-ES"/>
              </w:rPr>
              <w:t xml:space="preserve">2016 - 2018. </w:t>
            </w:r>
            <w:proofErr w:type="spellStart"/>
            <w:r w:rsidRPr="001D16CD">
              <w:rPr>
                <w:rFonts w:ascii="Calibri" w:eastAsia="Times New Roman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Pet</w:t>
            </w:r>
            <w:proofErr w:type="spellEnd"/>
            <w:r w:rsidRPr="001D16CD">
              <w:rPr>
                <w:rFonts w:ascii="Calibri" w:eastAsia="Times New Roman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D16CD">
              <w:rPr>
                <w:rFonts w:ascii="Calibri" w:eastAsia="Times New Roman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Land</w:t>
            </w:r>
            <w:proofErr w:type="spellEnd"/>
            <w:r w:rsidRPr="001D16CD">
              <w:rPr>
                <w:rFonts w:ascii="Calibri" w:eastAsia="Times New Roman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 xml:space="preserve"> Veterinaria</w:t>
            </w:r>
          </w:p>
          <w:p w14:paraId="164938E2" w14:textId="15050384" w:rsidR="004073E4" w:rsidRDefault="004073E4" w:rsidP="001D16CD">
            <w:pPr>
              <w:pStyle w:val="Experience"/>
              <w:spacing w:after="0"/>
              <w:rPr>
                <w:rFonts w:ascii="Calibri" w:hAnsi="Calibri" w:cs="Calibri"/>
                <w:sz w:val="20"/>
                <w:szCs w:val="20"/>
                <w:lang w:val="es-ES"/>
              </w:rPr>
            </w:pP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Trabajo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remoto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>Responsable de marketing digital y comunicación externa con el cliente</w:t>
            </w:r>
            <w:r w:rsidR="001D16CD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de las 5 sucursales con la que cuenta la empresa</w:t>
            </w:r>
            <w:r w:rsidR="004E17B3" w:rsidRPr="001D16CD">
              <w:rPr>
                <w:rFonts w:ascii="Calibri" w:hAnsi="Calibri" w:cs="Calibri"/>
                <w:sz w:val="20"/>
                <w:szCs w:val="20"/>
                <w:lang w:val="es-ES"/>
              </w:rPr>
              <w:t>.</w:t>
            </w:r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="00750F4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Actividades </w:t>
            </w:r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similares a las realizadas en </w:t>
            </w:r>
            <w:proofErr w:type="spellStart"/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>TransHotel</w:t>
            </w:r>
            <w:proofErr w:type="spellEnd"/>
            <w:r w:rsidR="000D713B"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Ltda.</w:t>
            </w:r>
          </w:p>
          <w:p w14:paraId="553075EA" w14:textId="77777777" w:rsidR="001675B8" w:rsidRPr="001675B8" w:rsidRDefault="001675B8" w:rsidP="001D16CD">
            <w:pPr>
              <w:pStyle w:val="Experience"/>
              <w:spacing w:after="0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  <w:p w14:paraId="1217E1F0" w14:textId="77777777" w:rsidR="004073E4" w:rsidRPr="001D16CD" w:rsidRDefault="004073E4" w:rsidP="001D16CD">
            <w:pPr>
              <w:pStyle w:val="Experience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1D16CD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</w:rPr>
              <w:t>2015 - 2016</w:t>
            </w:r>
            <w:r w:rsidRPr="001D16CD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.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1D16CD">
              <w:rPr>
                <w:rFonts w:ascii="Calibri" w:eastAsia="Times New Roman" w:hAnsi="Calibri" w:cs="Calibri"/>
                <w:b/>
                <w:color w:val="464646" w:themeColor="text2" w:themeShade="BF"/>
                <w:sz w:val="20"/>
                <w:szCs w:val="20"/>
              </w:rPr>
              <w:t xml:space="preserve">Magazine Radial Cuestión de Actitud. Radio Eme de Santa Fe. </w:t>
            </w:r>
            <w:r w:rsidRPr="001D16CD">
              <w:rPr>
                <w:rFonts w:ascii="Calibri" w:eastAsia="Times New Roman" w:hAnsi="Calibri" w:cs="Calibri"/>
                <w:b/>
                <w:color w:val="464646" w:themeColor="text2" w:themeShade="BF"/>
                <w:sz w:val="20"/>
                <w:szCs w:val="20"/>
              </w:rPr>
              <w:br/>
            </w:r>
            <w:r w:rsidRPr="001D16CD">
              <w:rPr>
                <w:rFonts w:ascii="Calibri" w:hAnsi="Calibri" w:cs="Calibri"/>
                <w:sz w:val="20"/>
                <w:szCs w:val="20"/>
              </w:rPr>
              <w:t>Co-</w:t>
            </w: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locución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producción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edición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hAnsi="Calibri" w:cs="Calibri"/>
                <w:sz w:val="20"/>
                <w:szCs w:val="20"/>
              </w:rPr>
              <w:t>contenidos</w:t>
            </w:r>
            <w:proofErr w:type="spellEnd"/>
            <w:r w:rsidRPr="001D16CD">
              <w:rPr>
                <w:rFonts w:ascii="Calibri" w:hAnsi="Calibri" w:cs="Calibri"/>
                <w:sz w:val="20"/>
                <w:szCs w:val="20"/>
              </w:rPr>
              <w:t xml:space="preserve">.              </w:t>
            </w:r>
          </w:p>
          <w:p w14:paraId="394371A1" w14:textId="77777777" w:rsidR="004073E4" w:rsidRPr="001D16CD" w:rsidRDefault="004073E4" w:rsidP="001D16CD">
            <w:pPr>
              <w:rPr>
                <w:rFonts w:ascii="Calibri" w:eastAsiaTheme="minorHAnsi" w:hAnsi="Calibri" w:cs="Calibri"/>
                <w:sz w:val="16"/>
                <w:szCs w:val="16"/>
                <w:lang w:val="es-ES"/>
              </w:rPr>
            </w:pPr>
          </w:p>
          <w:p w14:paraId="6B6B053A" w14:textId="369543F2" w:rsidR="004E17B3" w:rsidRPr="001D16CD" w:rsidRDefault="004E17B3" w:rsidP="001D16CD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D16CD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2014 – 2015.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Subsecretaría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Habilitaciones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,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Concesiones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y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Uso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Espacios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Públicos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. Municipalidad de Paraná.</w:t>
            </w:r>
            <w:r w:rsidRPr="001D16CD">
              <w:rPr>
                <w:rFonts w:ascii="Calibri" w:hAnsi="Calibri" w:cs="Calibri"/>
                <w:b/>
                <w:color w:val="9D3511"/>
                <w:sz w:val="20"/>
                <w:szCs w:val="20"/>
                <w:lang w:val="es-ES"/>
              </w:rPr>
              <w:t xml:space="preserve"> </w:t>
            </w:r>
            <w:r w:rsidR="00750F4D" w:rsidRPr="00750F4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Entre Ríos. Argentina.</w:t>
            </w:r>
            <w:r w:rsidRPr="001D16CD">
              <w:rPr>
                <w:rFonts w:ascii="Calibri" w:hAnsi="Calibri" w:cs="Calibri"/>
                <w:b/>
                <w:color w:val="9D3511"/>
                <w:sz w:val="20"/>
                <w:szCs w:val="20"/>
                <w:lang w:val="es-ES"/>
              </w:rPr>
              <w:br/>
            </w:r>
            <w:r w:rsidRPr="00750F4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Administración y producción de contenidos para las redes sociales.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Redacción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notas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sobre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las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tareas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que se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desarrollaban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en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las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diferentes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áreas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trabajo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.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Fotografía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,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edición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y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diseño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folletería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.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Coordinación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entrevistas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y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difusión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la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información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en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los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medios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comunicación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.</w:t>
            </w:r>
          </w:p>
          <w:p w14:paraId="03B476D0" w14:textId="77777777" w:rsidR="004E17B3" w:rsidRPr="001D16CD" w:rsidRDefault="004E17B3" w:rsidP="001D16CD">
            <w:pPr>
              <w:rPr>
                <w:rFonts w:ascii="Calibri" w:eastAsiaTheme="minorHAnsi" w:hAnsi="Calibri" w:cs="Calibri"/>
                <w:sz w:val="16"/>
                <w:szCs w:val="16"/>
                <w:lang w:val="es-ES"/>
              </w:rPr>
            </w:pPr>
          </w:p>
          <w:p w14:paraId="3D3EBD0A" w14:textId="77777777" w:rsidR="004E17B3" w:rsidRPr="001D16CD" w:rsidRDefault="004E17B3" w:rsidP="001D16CD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D16CD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2011 – 2013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.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Programa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turístico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de TV </w:t>
            </w:r>
            <w:proofErr w:type="spellStart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>Mirá</w:t>
            </w:r>
            <w:proofErr w:type="spellEnd"/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</w:rPr>
              <w:t xml:space="preserve"> Entre Ríos.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br/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Producción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general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contenidos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.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Notas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en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cámara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y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conducción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.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Edición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video,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actualización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página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web,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administración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redes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sociales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y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producción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publicitaria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. </w:t>
            </w:r>
          </w:p>
          <w:p w14:paraId="2AE6FA4E" w14:textId="77777777" w:rsidR="004E17B3" w:rsidRPr="001D16CD" w:rsidRDefault="004E17B3" w:rsidP="001D16CD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16"/>
                <w:szCs w:val="16"/>
              </w:rPr>
            </w:pPr>
          </w:p>
          <w:p w14:paraId="7A1D5BB9" w14:textId="77777777" w:rsidR="004E17B3" w:rsidRPr="001D16CD" w:rsidRDefault="004E17B3" w:rsidP="001D16CD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D16CD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2011 – 2012.</w:t>
            </w:r>
            <w:r w:rsidRPr="001D16C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Secretaría de Extensión de la Facultad de Ciencias de la Educación</w:t>
            </w:r>
            <w:r w:rsidR="00A23D37"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. Universidad Nacional de Entre Ríos</w:t>
            </w:r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.</w:t>
            </w:r>
            <w:r w:rsidR="00A23D37"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 xml:space="preserve"> Argentina.</w:t>
            </w:r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 xml:space="preserve"> </w:t>
            </w:r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br/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Cobertura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de </w:t>
            </w:r>
            <w:proofErr w:type="spellStart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>actividades</w:t>
            </w:r>
            <w:proofErr w:type="spellEnd"/>
            <w:r w:rsidRPr="001D16CD">
              <w:rPr>
                <w:rFonts w:ascii="Calibri" w:eastAsiaTheme="minorHAnsi" w:hAnsi="Calibri" w:cs="Calibri"/>
                <w:sz w:val="20"/>
                <w:szCs w:val="20"/>
              </w:rPr>
              <w:t xml:space="preserve"> y eventos de los proyectos de extensión para la redacción de notas periodísticas en el sitio web del área. </w:t>
            </w:r>
          </w:p>
          <w:p w14:paraId="5354BCCB" w14:textId="77777777" w:rsidR="00A23D37" w:rsidRPr="001D16CD" w:rsidRDefault="00A23D37" w:rsidP="001D16CD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16"/>
                <w:szCs w:val="16"/>
              </w:rPr>
            </w:pPr>
          </w:p>
          <w:p w14:paraId="74DBA9DC" w14:textId="77777777" w:rsidR="003D1B71" w:rsidRPr="004B2951" w:rsidRDefault="004E17B3" w:rsidP="001D16CD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1D16CD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2009 -2010</w:t>
            </w:r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 xml:space="preserve">. Productora de contenidos para desarrollador de aplicaciones de Facebook. </w:t>
            </w:r>
            <w:r w:rsidRPr="001D16CD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br/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Creación de contenidos para aplicaciones</w:t>
            </w:r>
            <w:r w:rsidR="001D16CD"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.</w:t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 </w:t>
            </w:r>
            <w:r w:rsidR="001D16CD"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M</w:t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onitoreo de páginas en inglés e italiano</w:t>
            </w:r>
            <w:r w:rsidR="001D16CD"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.</w:t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 </w:t>
            </w:r>
            <w:r w:rsidR="001D16CD"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C</w:t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ontrol de las creaciones de los usuario</w:t>
            </w:r>
            <w:r w:rsid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s</w:t>
            </w:r>
            <w:r w:rsidR="001D16CD"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.</w:t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 </w:t>
            </w:r>
            <w:r w:rsidR="001D16CD"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C</w:t>
            </w:r>
            <w:r w:rsidRPr="001D16CD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oordinación con empresas traductoras internacionales para la creación de nuevos productos web en variados idiomas.</w:t>
            </w:r>
          </w:p>
        </w:tc>
      </w:tr>
      <w:tr w:rsidR="003D1B71" w:rsidRPr="00602F08" w14:paraId="7A0100AC" w14:textId="77777777" w:rsidTr="001D16CD">
        <w:trPr>
          <w:trHeight w:val="1164"/>
        </w:trPr>
        <w:tc>
          <w:tcPr>
            <w:tcW w:w="720" w:type="dxa"/>
          </w:tcPr>
          <w:p w14:paraId="4EBD9E5F" w14:textId="77777777" w:rsidR="003D1B71" w:rsidRPr="00602F08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A6B727" w:themeColor="accent2"/>
                <w:lang w:val="es-ES"/>
              </w:rPr>
            </w:pPr>
          </w:p>
        </w:tc>
        <w:tc>
          <w:tcPr>
            <w:tcW w:w="2942" w:type="dxa"/>
            <w:gridSpan w:val="2"/>
          </w:tcPr>
          <w:p w14:paraId="5B7184F7" w14:textId="77777777" w:rsidR="003D1B71" w:rsidRPr="00602F08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A6B727" w:themeColor="accent2"/>
                <w:lang w:val="es-ES"/>
              </w:rPr>
            </w:pPr>
          </w:p>
        </w:tc>
        <w:tc>
          <w:tcPr>
            <w:tcW w:w="423" w:type="dxa"/>
            <w:vMerge/>
          </w:tcPr>
          <w:p w14:paraId="2D06EB7F" w14:textId="77777777" w:rsidR="003D1B71" w:rsidRPr="00602F08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/>
          </w:tcPr>
          <w:p w14:paraId="7D8532F6" w14:textId="77777777" w:rsidR="003D1B71" w:rsidRPr="00602F08" w:rsidRDefault="003D1B71" w:rsidP="00222466">
            <w:pPr>
              <w:rPr>
                <w:lang w:val="es-ES"/>
              </w:rPr>
            </w:pPr>
          </w:p>
        </w:tc>
      </w:tr>
      <w:tr w:rsidR="003D1B71" w:rsidRPr="004B3414" w14:paraId="4F6ADD08" w14:textId="77777777" w:rsidTr="001D16CD">
        <w:trPr>
          <w:trHeight w:val="543"/>
        </w:trPr>
        <w:tc>
          <w:tcPr>
            <w:tcW w:w="720" w:type="dxa"/>
          </w:tcPr>
          <w:p w14:paraId="1383C9B0" w14:textId="77777777" w:rsidR="003D1B71" w:rsidRPr="00602F08" w:rsidRDefault="003D1B71" w:rsidP="006D79A8">
            <w:pPr>
              <w:pStyle w:val="Information"/>
              <w:jc w:val="center"/>
              <w:rPr>
                <w:noProof/>
                <w:lang w:val="es-ES"/>
              </w:rPr>
            </w:pPr>
            <w:bookmarkStart w:id="0" w:name="_Hlk1843171"/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1DD1A83" w14:textId="77777777" w:rsidR="004E17B3" w:rsidRPr="00602F08" w:rsidRDefault="004E17B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5A4EE88F" w14:textId="77777777" w:rsidR="004E17B3" w:rsidRPr="00602F08" w:rsidRDefault="004E17B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203C8F0B" w14:textId="77777777" w:rsidR="004E17B3" w:rsidRPr="00602F08" w:rsidRDefault="004E17B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4E484B59" w14:textId="77777777" w:rsidR="004E17B3" w:rsidRPr="00602F08" w:rsidRDefault="004E17B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467F7192" w14:textId="77777777" w:rsidR="004E17B3" w:rsidRPr="00602F08" w:rsidRDefault="004E17B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2234B885" w14:textId="77777777" w:rsidR="004E17B3" w:rsidRDefault="004B3414" w:rsidP="00B055CB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  <w:r>
              <w:rPr>
                <w:rFonts w:ascii="Calibri" w:hAnsi="Calibri" w:cs="Calibri"/>
                <w:noProof/>
                <w:color w:val="666666"/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3AF5007B" wp14:editId="64204EE4">
                  <wp:simplePos x="0" y="0"/>
                  <wp:positionH relativeFrom="page">
                    <wp:posOffset>38100</wp:posOffset>
                  </wp:positionH>
                  <wp:positionV relativeFrom="page">
                    <wp:posOffset>800100</wp:posOffset>
                  </wp:positionV>
                  <wp:extent cx="314325" cy="314325"/>
                  <wp:effectExtent l="0" t="0" r="952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rofil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978EEC" w14:textId="77777777" w:rsidR="004B3414" w:rsidRPr="00602F08" w:rsidRDefault="004B3414" w:rsidP="00B055CB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6052CDF2" w14:textId="77777777" w:rsidR="004E17B3" w:rsidRPr="00602F08" w:rsidRDefault="004E17B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63B3B16D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7F635C" wp14:editId="201394C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7C27F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FAA8DBE" w14:textId="77777777" w:rsidR="00B055CB" w:rsidRDefault="00B055CB" w:rsidP="00380FD1">
            <w:pPr>
              <w:pStyle w:val="Information"/>
            </w:pPr>
          </w:p>
          <w:p w14:paraId="4D0CA87C" w14:textId="77777777" w:rsidR="00B055CB" w:rsidRDefault="00B055CB" w:rsidP="00380FD1">
            <w:pPr>
              <w:pStyle w:val="Information"/>
            </w:pPr>
          </w:p>
          <w:p w14:paraId="79A87DA0" w14:textId="77777777" w:rsidR="00B055CB" w:rsidRDefault="00B055CB" w:rsidP="00380FD1">
            <w:pPr>
              <w:pStyle w:val="Information"/>
            </w:pPr>
          </w:p>
          <w:p w14:paraId="4FE8687F" w14:textId="77777777" w:rsidR="00B055CB" w:rsidRDefault="00B055CB" w:rsidP="00380FD1">
            <w:pPr>
              <w:pStyle w:val="Information"/>
            </w:pPr>
          </w:p>
          <w:p w14:paraId="21FDB644" w14:textId="77777777" w:rsidR="00B055CB" w:rsidRDefault="00B055CB" w:rsidP="00380FD1">
            <w:pPr>
              <w:pStyle w:val="Information"/>
            </w:pPr>
          </w:p>
          <w:p w14:paraId="1D461849" w14:textId="77777777" w:rsidR="004B3414" w:rsidRDefault="004B3414" w:rsidP="004B3414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  <w:r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  <w:t xml:space="preserve">31 años. </w:t>
            </w:r>
          </w:p>
          <w:p w14:paraId="251E6A3C" w14:textId="77777777" w:rsidR="004B3414" w:rsidRDefault="004B3414" w:rsidP="004B3414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  <w:r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  <w:t>Nacida el 12/10/1987</w:t>
            </w:r>
          </w:p>
          <w:p w14:paraId="1ADE3EBD" w14:textId="77777777" w:rsidR="004B3414" w:rsidRPr="00602F08" w:rsidRDefault="004B3414" w:rsidP="004B3414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5B19A250" w14:textId="77777777" w:rsidR="003D1B71" w:rsidRPr="006A71A4" w:rsidRDefault="00B055CB" w:rsidP="00380FD1">
            <w:pPr>
              <w:pStyle w:val="Information"/>
              <w:rPr>
                <w:color w:val="595959" w:themeColor="text1" w:themeTint="A6"/>
                <w:lang w:val="es-ES"/>
              </w:rPr>
            </w:pPr>
            <w:r w:rsidRPr="006A71A4">
              <w:rPr>
                <w:color w:val="595959" w:themeColor="text1" w:themeTint="A6"/>
                <w:lang w:val="es-ES"/>
              </w:rPr>
              <w:t>Américo Vespucio 1349</w:t>
            </w:r>
          </w:p>
          <w:p w14:paraId="0174C61C" w14:textId="77777777" w:rsidR="003D1B71" w:rsidRPr="004B3414" w:rsidRDefault="00B055CB" w:rsidP="00380FD1">
            <w:pPr>
              <w:pStyle w:val="Information"/>
              <w:rPr>
                <w:lang w:val="es-ES"/>
              </w:rPr>
            </w:pPr>
            <w:r w:rsidRPr="006A71A4">
              <w:rPr>
                <w:color w:val="595959" w:themeColor="text1" w:themeTint="A6"/>
                <w:lang w:val="es-ES"/>
              </w:rPr>
              <w:t>Montevideo, Uruguay</w:t>
            </w:r>
          </w:p>
        </w:tc>
        <w:tc>
          <w:tcPr>
            <w:tcW w:w="423" w:type="dxa"/>
            <w:vMerge/>
          </w:tcPr>
          <w:p w14:paraId="77E0DAFD" w14:textId="77777777" w:rsidR="003D1B71" w:rsidRPr="004B341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/>
          </w:tcPr>
          <w:p w14:paraId="083E0C4F" w14:textId="77777777" w:rsidR="003D1B71" w:rsidRPr="004B3414" w:rsidRDefault="003D1B71" w:rsidP="005801E5">
            <w:pPr>
              <w:pStyle w:val="Heading1"/>
              <w:rPr>
                <w:lang w:val="es-ES"/>
              </w:rPr>
            </w:pPr>
          </w:p>
        </w:tc>
      </w:tr>
      <w:tr w:rsidR="003D1B71" w:rsidRPr="004B3414" w14:paraId="43363614" w14:textId="77777777" w:rsidTr="001D16CD">
        <w:trPr>
          <w:trHeight w:val="183"/>
        </w:trPr>
        <w:tc>
          <w:tcPr>
            <w:tcW w:w="720" w:type="dxa"/>
          </w:tcPr>
          <w:p w14:paraId="51AE6DCC" w14:textId="77777777" w:rsidR="003D1B71" w:rsidRPr="004B3414" w:rsidRDefault="003D1B71" w:rsidP="00222466">
            <w:pPr>
              <w:pStyle w:val="NoSpacing"/>
              <w:rPr>
                <w:rFonts w:ascii="Calibri" w:hAnsi="Calibri" w:cs="Calibri"/>
                <w:color w:val="666666"/>
                <w:lang w:val="es-ES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BB7088C" w14:textId="77777777" w:rsidR="003D1B71" w:rsidRPr="004B3414" w:rsidRDefault="003D1B71" w:rsidP="00222466">
            <w:pPr>
              <w:pStyle w:val="NoSpacing"/>
              <w:rPr>
                <w:rFonts w:ascii="Calibri" w:hAnsi="Calibri" w:cs="Calibri"/>
                <w:color w:val="666666"/>
                <w:lang w:val="es-ES"/>
              </w:rPr>
            </w:pPr>
          </w:p>
        </w:tc>
        <w:tc>
          <w:tcPr>
            <w:tcW w:w="423" w:type="dxa"/>
            <w:vMerge/>
          </w:tcPr>
          <w:p w14:paraId="27CFA9BE" w14:textId="77777777" w:rsidR="003D1B71" w:rsidRPr="004B341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/>
          </w:tcPr>
          <w:p w14:paraId="64AFB16B" w14:textId="77777777" w:rsidR="003D1B71" w:rsidRPr="004B3414" w:rsidRDefault="003D1B71" w:rsidP="005801E5">
            <w:pPr>
              <w:pStyle w:val="Heading1"/>
              <w:rPr>
                <w:lang w:val="es-ES"/>
              </w:rPr>
            </w:pPr>
          </w:p>
        </w:tc>
      </w:tr>
      <w:tr w:rsidR="003D1B71" w14:paraId="72535E25" w14:textId="77777777" w:rsidTr="001D16CD">
        <w:trPr>
          <w:trHeight w:val="624"/>
        </w:trPr>
        <w:tc>
          <w:tcPr>
            <w:tcW w:w="720" w:type="dxa"/>
          </w:tcPr>
          <w:p w14:paraId="11C57FCD" w14:textId="77777777" w:rsidR="003D1B71" w:rsidRPr="004B3414" w:rsidRDefault="003D1B71" w:rsidP="006D79A8">
            <w:pPr>
              <w:pStyle w:val="Information"/>
              <w:jc w:val="center"/>
              <w:rPr>
                <w:noProof/>
                <w:lang w:val="es-E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0C4897A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3FF774" wp14:editId="7304F07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45E2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LtmfY2gAAAAMBAAAPAAAA&#10;ZHJzL2Rvd25yZXYueG1sTI9BS8NAEIXvgv9hGcGb3aSlIjGbUop6KoKtIN6m2WkSmp0N2W2S/nun&#10;XvQyj+EN732TrybXqoH60Hg2kM4SUMSltw1XBj73rw9PoEJEtth6JgMXCrAqbm9yzKwf+YOGXayU&#10;hHDI0EAdY5dpHcqaHIaZ74jFO/reYZS1r7TtcZRw1+p5kjxqhw1LQ40dbWoqT7uzM/A24rhepC/D&#10;9nTcXL73y/evbUrG3N9N62dQkab4dwxXfEGHQpgO/sw2qNaAPBJ/p3jLxRzU4aop6CLX/9m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a6b72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EDAFB63" w14:textId="77777777" w:rsidR="003D1B71" w:rsidRPr="00380FD1" w:rsidRDefault="00B055CB" w:rsidP="00380FD1">
            <w:pPr>
              <w:pStyle w:val="Information"/>
            </w:pPr>
            <w:r w:rsidRPr="006A71A4">
              <w:rPr>
                <w:color w:val="595959" w:themeColor="text1" w:themeTint="A6"/>
              </w:rPr>
              <w:t>+59893827193</w:t>
            </w:r>
          </w:p>
        </w:tc>
        <w:tc>
          <w:tcPr>
            <w:tcW w:w="423" w:type="dxa"/>
            <w:vMerge/>
          </w:tcPr>
          <w:p w14:paraId="61EAFEA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F37FF8C" w14:textId="77777777" w:rsidR="003D1B71" w:rsidRDefault="003D1B71" w:rsidP="005801E5">
            <w:pPr>
              <w:pStyle w:val="Heading1"/>
            </w:pPr>
          </w:p>
        </w:tc>
      </w:tr>
      <w:tr w:rsidR="003D1B71" w14:paraId="65BAE345" w14:textId="77777777" w:rsidTr="001D16CD">
        <w:trPr>
          <w:trHeight w:val="183"/>
        </w:trPr>
        <w:tc>
          <w:tcPr>
            <w:tcW w:w="720" w:type="dxa"/>
          </w:tcPr>
          <w:p w14:paraId="034FABC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27EA2C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F3774D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89ACE7" w14:textId="77777777" w:rsidR="003D1B71" w:rsidRDefault="003D1B71" w:rsidP="005801E5">
            <w:pPr>
              <w:pStyle w:val="Heading1"/>
            </w:pPr>
          </w:p>
        </w:tc>
      </w:tr>
      <w:tr w:rsidR="003D1B71" w14:paraId="77175435" w14:textId="77777777" w:rsidTr="001D16CD">
        <w:trPr>
          <w:trHeight w:val="633"/>
        </w:trPr>
        <w:tc>
          <w:tcPr>
            <w:tcW w:w="720" w:type="dxa"/>
          </w:tcPr>
          <w:p w14:paraId="4DADC79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ECF2A4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89B81C" wp14:editId="0168CA8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50BA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38383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C94A1C9" w14:textId="77777777" w:rsidR="003D1B71" w:rsidRPr="00380FD1" w:rsidRDefault="00B055CB" w:rsidP="00380FD1">
            <w:pPr>
              <w:pStyle w:val="Information"/>
            </w:pPr>
            <w:r w:rsidRPr="006A71A4">
              <w:rPr>
                <w:color w:val="595959" w:themeColor="text1" w:themeTint="A6"/>
              </w:rPr>
              <w:t>evelynfirpo@gmail.com</w:t>
            </w:r>
          </w:p>
        </w:tc>
        <w:tc>
          <w:tcPr>
            <w:tcW w:w="423" w:type="dxa"/>
            <w:vMerge/>
          </w:tcPr>
          <w:p w14:paraId="3D0F48E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6C9831" w14:textId="77777777" w:rsidR="003D1B71" w:rsidRDefault="003D1B71" w:rsidP="005801E5">
            <w:pPr>
              <w:pStyle w:val="Heading1"/>
            </w:pPr>
          </w:p>
        </w:tc>
      </w:tr>
      <w:bookmarkEnd w:id="0"/>
      <w:tr w:rsidR="003D1B71" w14:paraId="5EDC3255" w14:textId="77777777" w:rsidTr="001D16CD">
        <w:trPr>
          <w:trHeight w:val="174"/>
        </w:trPr>
        <w:tc>
          <w:tcPr>
            <w:tcW w:w="720" w:type="dxa"/>
          </w:tcPr>
          <w:p w14:paraId="55066F3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E645E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714D1D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C1EE35" w14:textId="77777777" w:rsidR="003D1B71" w:rsidRDefault="003D1B71" w:rsidP="005801E5">
            <w:pPr>
              <w:pStyle w:val="Heading1"/>
            </w:pPr>
          </w:p>
        </w:tc>
      </w:tr>
      <w:tr w:rsidR="003D1B71" w14:paraId="1EB91389" w14:textId="77777777" w:rsidTr="001D16CD">
        <w:trPr>
          <w:trHeight w:val="633"/>
        </w:trPr>
        <w:tc>
          <w:tcPr>
            <w:tcW w:w="720" w:type="dxa"/>
          </w:tcPr>
          <w:p w14:paraId="4083C0D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98AE442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0638921" w14:textId="77777777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05905F9A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B05BA9" w14:textId="77777777" w:rsidR="003D1B71" w:rsidRDefault="003D1B71" w:rsidP="005801E5">
            <w:pPr>
              <w:pStyle w:val="Heading1"/>
            </w:pPr>
          </w:p>
        </w:tc>
      </w:tr>
      <w:tr w:rsidR="003D1B71" w14:paraId="7C1AD94A" w14:textId="77777777" w:rsidTr="001D16CD">
        <w:trPr>
          <w:trHeight w:val="2448"/>
        </w:trPr>
        <w:tc>
          <w:tcPr>
            <w:tcW w:w="720" w:type="dxa"/>
          </w:tcPr>
          <w:p w14:paraId="3D2F37B6" w14:textId="77777777" w:rsidR="003D1B71" w:rsidRPr="0056708E" w:rsidRDefault="003D1B71" w:rsidP="00222466">
            <w:pPr>
              <w:rPr>
                <w:rFonts w:ascii="Calibri" w:hAnsi="Calibri" w:cs="Calibri"/>
                <w:color w:val="A6B727" w:themeColor="accent2"/>
              </w:rPr>
            </w:pPr>
          </w:p>
        </w:tc>
        <w:tc>
          <w:tcPr>
            <w:tcW w:w="2942" w:type="dxa"/>
            <w:gridSpan w:val="2"/>
          </w:tcPr>
          <w:p w14:paraId="57792781" w14:textId="77777777" w:rsidR="003D1B71" w:rsidRPr="0056708E" w:rsidRDefault="003D1B71" w:rsidP="00222466">
            <w:pPr>
              <w:rPr>
                <w:rFonts w:ascii="Calibri" w:hAnsi="Calibri" w:cs="Calibri"/>
                <w:color w:val="A6B727" w:themeColor="accent2"/>
              </w:rPr>
            </w:pPr>
          </w:p>
        </w:tc>
        <w:tc>
          <w:tcPr>
            <w:tcW w:w="423" w:type="dxa"/>
          </w:tcPr>
          <w:p w14:paraId="5DED750D" w14:textId="77777777" w:rsidR="003D1B71" w:rsidRDefault="003D1B71" w:rsidP="00222466"/>
        </w:tc>
        <w:tc>
          <w:tcPr>
            <w:tcW w:w="6607" w:type="dxa"/>
            <w:vMerge/>
          </w:tcPr>
          <w:p w14:paraId="79B050DB" w14:textId="77777777" w:rsidR="003D1B71" w:rsidRDefault="003D1B71" w:rsidP="00222466"/>
        </w:tc>
      </w:tr>
      <w:tr w:rsidR="006233A1" w:rsidRPr="004073E4" w14:paraId="62AD4925" w14:textId="77777777" w:rsidTr="006233A1">
        <w:trPr>
          <w:gridAfter w:val="1"/>
          <w:wAfter w:w="6607" w:type="dxa"/>
          <w:trHeight w:val="230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D0EF647" w14:textId="77777777" w:rsidR="006233A1" w:rsidRDefault="006233A1" w:rsidP="005F728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7E1A09BD" wp14:editId="47F49BAF">
                  <wp:simplePos x="0" y="0"/>
                  <wp:positionH relativeFrom="page">
                    <wp:posOffset>-50800</wp:posOffset>
                  </wp:positionH>
                  <wp:positionV relativeFrom="page">
                    <wp:posOffset>490220</wp:posOffset>
                  </wp:positionV>
                  <wp:extent cx="1800000" cy="1552381"/>
                  <wp:effectExtent l="0" t="0" r="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TO CIRCULAR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20AC827" w14:textId="77777777" w:rsidR="006233A1" w:rsidRPr="0056708E" w:rsidRDefault="006233A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A6B727" w:themeColor="accent2"/>
              </w:rPr>
            </w:pPr>
          </w:p>
        </w:tc>
      </w:tr>
      <w:tr w:rsidR="004B2951" w:rsidRPr="00602F08" w14:paraId="6F2313C7" w14:textId="77777777" w:rsidTr="006233A1">
        <w:trPr>
          <w:trHeight w:val="1587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CDC0D80" w14:textId="77777777" w:rsidR="004B2951" w:rsidRPr="004073E4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0FEA10C" w14:textId="77777777" w:rsidR="004B2951" w:rsidRPr="004073E4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13751005" w14:textId="77777777" w:rsidR="004B2951" w:rsidRPr="00B055CB" w:rsidRDefault="004B2951" w:rsidP="00D37745">
            <w:pPr>
              <w:pStyle w:val="Heading2"/>
              <w:spacing w:before="120"/>
              <w:rPr>
                <w:rFonts w:ascii="Calibri" w:hAnsi="Calibri" w:cs="Calibri"/>
                <w:color w:val="0072C7"/>
                <w:lang w:val="es-ES"/>
              </w:rPr>
            </w:pPr>
            <w:r w:rsidRPr="00B055CB">
              <w:rPr>
                <w:rFonts w:ascii="Calibri" w:hAnsi="Calibri" w:cs="Calibri"/>
                <w:color w:val="0072C7"/>
                <w:lang w:val="es-ES"/>
              </w:rPr>
              <w:t>Formación Académica</w:t>
            </w:r>
          </w:p>
          <w:p w14:paraId="0CF44E4F" w14:textId="77777777" w:rsidR="004B2951" w:rsidRPr="00820C2A" w:rsidRDefault="004B2951" w:rsidP="006233A1">
            <w:pPr>
              <w:widowControl/>
              <w:autoSpaceDE/>
              <w:autoSpaceDN/>
              <w:adjustRightInd/>
              <w:spacing w:line="276" w:lineRule="auto"/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Licenciatura en Comunicación Social con mención en Periodismo.</w:t>
            </w:r>
          </w:p>
          <w:p w14:paraId="136CF2E9" w14:textId="77777777" w:rsidR="004B2951" w:rsidRPr="00820C2A" w:rsidRDefault="004B2951" w:rsidP="006233A1">
            <w:pPr>
              <w:pStyle w:val="SchoolName"/>
              <w:rPr>
                <w:b w:val="0"/>
                <w:sz w:val="20"/>
                <w:szCs w:val="20"/>
                <w:lang w:val="es-ES"/>
              </w:rPr>
            </w:pPr>
            <w:r w:rsidRPr="00820C2A">
              <w:rPr>
                <w:b w:val="0"/>
                <w:sz w:val="20"/>
                <w:szCs w:val="20"/>
                <w:lang w:val="es-ES"/>
              </w:rPr>
              <w:t>Universidad Nacional de Entre Ríos. Facultad de Ciencias de la Educación. Paraná, Entre Ríos, Argentina.</w:t>
            </w:r>
          </w:p>
          <w:p w14:paraId="55AF8FB0" w14:textId="77777777" w:rsidR="004B2951" w:rsidRPr="004B2951" w:rsidRDefault="004B2951" w:rsidP="006233A1">
            <w:pPr>
              <w:pStyle w:val="SchoolName"/>
              <w:rPr>
                <w:b w:val="0"/>
                <w:sz w:val="20"/>
                <w:szCs w:val="20"/>
                <w:lang w:val="es-ES"/>
              </w:rPr>
            </w:pPr>
          </w:p>
          <w:p w14:paraId="4B2831DF" w14:textId="77777777" w:rsidR="004B2951" w:rsidRPr="00820C2A" w:rsidRDefault="004B2951" w:rsidP="006233A1">
            <w:pPr>
              <w:pStyle w:val="SchoolName"/>
              <w:rPr>
                <w:rFonts w:ascii="Calibri" w:hAnsi="Calibri"/>
                <w:color w:val="464646" w:themeColor="text2" w:themeShade="BF"/>
                <w:sz w:val="20"/>
                <w:szCs w:val="20"/>
                <w:lang w:val="es-ES"/>
              </w:rPr>
            </w:pPr>
            <w:r w:rsidRPr="00820C2A">
              <w:rPr>
                <w:sz w:val="20"/>
                <w:szCs w:val="20"/>
                <w:lang w:val="es-ES"/>
              </w:rPr>
              <w:t xml:space="preserve">Título intermedio:  </w:t>
            </w:r>
            <w:r w:rsidRPr="00820C2A">
              <w:rPr>
                <w:rFonts w:ascii="Calibri" w:hAnsi="Calibri"/>
                <w:color w:val="464646" w:themeColor="text2" w:themeShade="BF"/>
                <w:sz w:val="20"/>
                <w:szCs w:val="20"/>
                <w:lang w:val="es-ES"/>
              </w:rPr>
              <w:t>Tecnicatura en Comunicación Social con Especialización en Redacción.</w:t>
            </w:r>
          </w:p>
          <w:p w14:paraId="600E172B" w14:textId="77777777" w:rsidR="004B2951" w:rsidRPr="00602F08" w:rsidRDefault="004B2951" w:rsidP="006233A1">
            <w:pPr>
              <w:pStyle w:val="Heading2"/>
              <w:rPr>
                <w:rFonts w:ascii="Calibri" w:hAnsi="Calibri" w:cs="Calibri"/>
                <w:color w:val="0072C7"/>
                <w:lang w:val="es-ES"/>
              </w:rPr>
            </w:pPr>
            <w:r w:rsidRPr="00602F08">
              <w:rPr>
                <w:rFonts w:ascii="Calibri" w:hAnsi="Calibri" w:cs="Calibri"/>
                <w:color w:val="0072C7"/>
                <w:lang w:val="es-ES"/>
              </w:rPr>
              <w:t>A</w:t>
            </w:r>
            <w:r>
              <w:rPr>
                <w:rFonts w:ascii="Calibri" w:hAnsi="Calibri" w:cs="Calibri"/>
                <w:color w:val="0072C7"/>
                <w:lang w:val="es-ES"/>
              </w:rPr>
              <w:t>ptitudes Técnicas</w:t>
            </w:r>
          </w:p>
          <w:p w14:paraId="179BC0B0" w14:textId="77777777" w:rsidR="004B2951" w:rsidRPr="00820C2A" w:rsidRDefault="004B2951" w:rsidP="006233A1">
            <w:pPr>
              <w:widowControl/>
              <w:autoSpaceDE/>
              <w:autoSpaceDN/>
              <w:adjustRightInd/>
              <w:spacing w:line="20" w:lineRule="atLeast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Diseño visual en Corel </w:t>
            </w:r>
            <w:proofErr w:type="spellStart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>Draw</w:t>
            </w:r>
            <w:proofErr w:type="spellEnd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y Adobe Photoshop. </w:t>
            </w:r>
          </w:p>
          <w:p w14:paraId="4D3BE146" w14:textId="77777777" w:rsidR="004B2951" w:rsidRPr="00820C2A" w:rsidRDefault="004B2951" w:rsidP="006233A1">
            <w:pPr>
              <w:widowControl/>
              <w:autoSpaceDE/>
              <w:autoSpaceDN/>
              <w:adjustRightInd/>
              <w:spacing w:line="276" w:lineRule="auto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Edición de video con Adobe </w:t>
            </w:r>
            <w:proofErr w:type="spellStart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>Premiere</w:t>
            </w:r>
            <w:proofErr w:type="spellEnd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Pro.</w:t>
            </w:r>
          </w:p>
          <w:p w14:paraId="0D3E2342" w14:textId="77777777" w:rsidR="004B2951" w:rsidRPr="008C42BF" w:rsidRDefault="004B2951" w:rsidP="006233A1">
            <w:pPr>
              <w:pStyle w:val="Heading2"/>
              <w:rPr>
                <w:rFonts w:ascii="Calibri" w:hAnsi="Calibri" w:cs="Calibri"/>
                <w:color w:val="0072C7"/>
                <w:lang w:val="es-ES"/>
              </w:rPr>
            </w:pPr>
            <w:r w:rsidRPr="008C42BF">
              <w:rPr>
                <w:rFonts w:ascii="Calibri" w:hAnsi="Calibri" w:cs="Calibri"/>
                <w:color w:val="0072C7"/>
                <w:lang w:val="es-ES"/>
              </w:rPr>
              <w:t>I</w:t>
            </w:r>
            <w:r>
              <w:rPr>
                <w:rFonts w:ascii="Calibri" w:hAnsi="Calibri" w:cs="Calibri"/>
                <w:color w:val="0072C7"/>
                <w:lang w:val="es-ES"/>
              </w:rPr>
              <w:t>diomas</w:t>
            </w:r>
          </w:p>
          <w:p w14:paraId="23DB52E0" w14:textId="77777777" w:rsidR="004B2951" w:rsidRPr="00820C2A" w:rsidRDefault="004B2951" w:rsidP="006233A1">
            <w:pPr>
              <w:widowControl/>
              <w:autoSpaceDE/>
              <w:autoSpaceDN/>
              <w:adjustRightInd/>
              <w:spacing w:line="20" w:lineRule="atLeast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Inglés intermedio (Nivel </w:t>
            </w:r>
            <w:proofErr w:type="spellStart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>First</w:t>
            </w:r>
            <w:proofErr w:type="spellEnd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>Certificate</w:t>
            </w:r>
            <w:proofErr w:type="spellEnd"/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cursado en Alianza Prado).</w:t>
            </w:r>
          </w:p>
          <w:p w14:paraId="3007222F" w14:textId="77777777" w:rsidR="004B2951" w:rsidRDefault="004B2951" w:rsidP="006233A1">
            <w:pPr>
              <w:widowControl/>
              <w:autoSpaceDE/>
              <w:autoSpaceDN/>
              <w:adjustRightInd/>
              <w:spacing w:line="20" w:lineRule="atLeast"/>
              <w:rPr>
                <w:rFonts w:ascii="Calibri" w:hAnsi="Calibri" w:cs="Calibri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>Italiano avanzado.</w:t>
            </w:r>
          </w:p>
          <w:p w14:paraId="1CB73181" w14:textId="77777777" w:rsidR="004B2951" w:rsidRPr="008C42BF" w:rsidRDefault="004B2951" w:rsidP="006233A1">
            <w:pPr>
              <w:pStyle w:val="Heading2"/>
              <w:rPr>
                <w:rFonts w:ascii="Calibri" w:hAnsi="Calibri" w:cs="Calibri"/>
                <w:color w:val="0072C7"/>
                <w:lang w:val="es-ES"/>
              </w:rPr>
            </w:pPr>
            <w:r>
              <w:rPr>
                <w:rFonts w:ascii="Calibri" w:hAnsi="Calibri" w:cs="Calibri"/>
                <w:color w:val="0072C7"/>
                <w:lang w:val="es-ES"/>
              </w:rPr>
              <w:t>Cursos</w:t>
            </w:r>
          </w:p>
          <w:p w14:paraId="3AF2DFD4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4B2951">
              <w:rPr>
                <w:rFonts w:ascii="Calibri" w:hAnsi="Calibri" w:cs="Calibri"/>
                <w:b/>
                <w:color w:val="000000" w:themeColor="text1" w:themeShade="BF"/>
                <w:sz w:val="20"/>
                <w:szCs w:val="20"/>
                <w:lang w:val="es-ES"/>
              </w:rPr>
              <w:t>2017 - 2018.</w:t>
            </w:r>
            <w:r w:rsidRPr="00820C2A">
              <w:rPr>
                <w:rFonts w:ascii="Calibri" w:hAnsi="Calibri" w:cs="Calibri"/>
                <w:b/>
                <w:sz w:val="20"/>
                <w:szCs w:val="20"/>
                <w:lang w:val="es-ES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Programa Básico y Módulo de Neutro</w:t>
            </w:r>
            <w:r w:rsidRPr="00820C2A">
              <w:rPr>
                <w:rFonts w:ascii="Calibri" w:hAnsi="Calibri" w:cs="Calibri"/>
                <w:b/>
                <w:color w:val="9D3511"/>
                <w:sz w:val="20"/>
                <w:szCs w:val="20"/>
                <w:lang w:val="es-ES"/>
              </w:rPr>
              <w:t xml:space="preserve">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en la Escuela Uruguaya de Locución (EUL), de César </w:t>
            </w:r>
            <w:proofErr w:type="spellStart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Miraballes</w:t>
            </w:r>
            <w:proofErr w:type="spellEnd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. Montevideo, Uruguay. </w:t>
            </w:r>
          </w:p>
          <w:p w14:paraId="1281AA2D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</w:p>
          <w:p w14:paraId="136A31E1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4B2951">
              <w:rPr>
                <w:rFonts w:ascii="Calibri" w:hAnsi="Calibri" w:cs="Calibri"/>
                <w:b/>
                <w:color w:val="000000" w:themeColor="text1" w:themeShade="BF"/>
                <w:sz w:val="20"/>
                <w:szCs w:val="20"/>
                <w:lang w:val="es-ES"/>
              </w:rPr>
              <w:t>2017.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Exponente en el Encuentro Nacional de Carreras de Comunicación.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Federación Argentina de Carreras de Comunicación Social y Facultad de Ciencias de la Educación de la Universidad Nacional de Entre Ríos.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Ponencia: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Estrategias de la campaña en Facebook #</w:t>
            </w:r>
            <w:proofErr w:type="spellStart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ConMiAmigaNo</w:t>
            </w:r>
            <w:proofErr w:type="spellEnd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 sobre trata de mujeres.</w:t>
            </w:r>
          </w:p>
          <w:p w14:paraId="6C083AAF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bookmarkStart w:id="1" w:name="_GoBack"/>
            <w:bookmarkEnd w:id="1"/>
          </w:p>
          <w:p w14:paraId="12C04363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b/>
                <w:color w:val="000000" w:themeColor="text1" w:themeShade="BF"/>
                <w:sz w:val="20"/>
                <w:szCs w:val="20"/>
                <w:lang w:val="es-ES"/>
              </w:rPr>
              <w:t>2015.</w:t>
            </w:r>
            <w:r w:rsidRPr="00820C2A">
              <w:rPr>
                <w:rFonts w:ascii="Calibri" w:hAnsi="Calibri" w:cs="Calibri"/>
                <w:b/>
                <w:color w:val="9D3511"/>
                <w:sz w:val="20"/>
                <w:szCs w:val="20"/>
                <w:lang w:val="x-none" w:eastAsia="x-none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Campañas, gestión de crisis y estrategias en tiempos de política 2.0.</w:t>
            </w:r>
            <w:r w:rsidRPr="00820C2A">
              <w:rPr>
                <w:rFonts w:ascii="Calibri" w:hAnsi="Calibri" w:cs="Calibri"/>
                <w:b/>
                <w:color w:val="9D3511"/>
                <w:sz w:val="20"/>
                <w:szCs w:val="20"/>
                <w:lang w:val="es-ES"/>
              </w:rPr>
              <w:t xml:space="preserve">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Grupo de Graduados Comunidad de la Facultad de Ciencias de la Educación (UNER) - </w:t>
            </w:r>
            <w:proofErr w:type="spellStart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Sophia</w:t>
            </w:r>
            <w:proofErr w:type="spellEnd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 Consultores - Consultora Interactúa.  - 2014. XII Encuentro Nacional de Carreras de Comunicación Social (ENACOM), desarrollado los días 24, 25 y 26 de septiembre de 2014 en la ciudad de Mendoza. </w:t>
            </w:r>
          </w:p>
          <w:p w14:paraId="74E5F185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b/>
                <w:color w:val="000000" w:themeColor="text1" w:themeShade="BF"/>
                <w:sz w:val="20"/>
                <w:szCs w:val="20"/>
                <w:lang w:val="es-ES"/>
              </w:rPr>
              <w:t>2014.</w:t>
            </w:r>
            <w:r w:rsidRPr="00820C2A">
              <w:rPr>
                <w:rFonts w:ascii="Calibri" w:hAnsi="Calibri" w:cs="Calibri"/>
                <w:b/>
                <w:color w:val="9D3511"/>
                <w:sz w:val="20"/>
                <w:szCs w:val="20"/>
                <w:lang w:val="x-none" w:eastAsia="x-none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XII Encuentro Nacional de Carreras de Comunicación Social (ENACOM),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3 días en Mendoza, Argentina.</w:t>
            </w:r>
          </w:p>
          <w:p w14:paraId="346F833D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after="120"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b/>
                <w:color w:val="000000" w:themeColor="text1" w:themeShade="BF"/>
                <w:sz w:val="20"/>
                <w:szCs w:val="20"/>
                <w:lang w:val="es-ES"/>
              </w:rPr>
              <w:t>2011.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 xml:space="preserve">Operador en Diseño Visual por Computadora.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Instituto Argentino de Computación (IAC).  </w:t>
            </w:r>
          </w:p>
          <w:p w14:paraId="350A81D2" w14:textId="77777777" w:rsidR="004B2951" w:rsidRPr="004B2951" w:rsidRDefault="004B2951" w:rsidP="006233A1">
            <w:pPr>
              <w:widowControl/>
              <w:autoSpaceDE/>
              <w:autoSpaceDN/>
              <w:adjustRightInd/>
              <w:spacing w:after="120" w:line="276" w:lineRule="auto"/>
              <w:rPr>
                <w:rFonts w:ascii="Calibri" w:eastAsiaTheme="minorHAnsi" w:hAnsi="Calibri" w:cs="Calibri"/>
                <w:sz w:val="20"/>
                <w:szCs w:val="20"/>
                <w:lang w:val="es-ES"/>
              </w:rPr>
            </w:pPr>
            <w:r w:rsidRPr="00820C2A">
              <w:rPr>
                <w:rFonts w:ascii="Calibri" w:hAnsi="Calibri" w:cs="Calibri"/>
                <w:b/>
                <w:color w:val="000000" w:themeColor="text1" w:themeShade="BF"/>
                <w:sz w:val="20"/>
                <w:szCs w:val="20"/>
                <w:lang w:val="es-ES"/>
              </w:rPr>
              <w:t>2010.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820C2A">
              <w:rPr>
                <w:rFonts w:ascii="Calibri" w:hAnsi="Calibri" w:cs="Calibri"/>
                <w:b/>
                <w:color w:val="464646" w:themeColor="text2" w:themeShade="BF"/>
                <w:sz w:val="20"/>
                <w:szCs w:val="20"/>
                <w:lang w:val="es-ES"/>
              </w:rPr>
              <w:t>Análisis y elaboración de productos web desde una perspectiva comunicacional.</w:t>
            </w:r>
            <w:r w:rsidRPr="00820C2A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Disertante: Gustavo </w:t>
            </w:r>
            <w:proofErr w:type="spellStart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Pizzio</w:t>
            </w:r>
            <w:proofErr w:type="spellEnd"/>
            <w:r w:rsidRPr="004B2951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. Universidad Nacional de Entre Ríos (UNER). Facultad de Ciencias de la Educación. </w:t>
            </w:r>
          </w:p>
        </w:tc>
      </w:tr>
      <w:tr w:rsidR="004B2951" w:rsidRPr="00602F08" w14:paraId="4A77BDE8" w14:textId="77777777" w:rsidTr="005F7281">
        <w:trPr>
          <w:trHeight w:val="1164"/>
        </w:trPr>
        <w:tc>
          <w:tcPr>
            <w:tcW w:w="720" w:type="dxa"/>
          </w:tcPr>
          <w:p w14:paraId="2FBAA5DE" w14:textId="77777777" w:rsidR="004B2951" w:rsidRPr="00602F08" w:rsidRDefault="004B2951" w:rsidP="005F728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A6B727" w:themeColor="accent2"/>
                <w:lang w:val="es-ES"/>
              </w:rPr>
            </w:pPr>
          </w:p>
        </w:tc>
        <w:tc>
          <w:tcPr>
            <w:tcW w:w="2942" w:type="dxa"/>
            <w:gridSpan w:val="2"/>
          </w:tcPr>
          <w:p w14:paraId="2679F0C5" w14:textId="77777777" w:rsidR="004B2951" w:rsidRPr="00602F08" w:rsidRDefault="004B2951" w:rsidP="005F728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A6B727" w:themeColor="accent2"/>
                <w:lang w:val="es-ES"/>
              </w:rPr>
            </w:pPr>
          </w:p>
        </w:tc>
        <w:tc>
          <w:tcPr>
            <w:tcW w:w="423" w:type="dxa"/>
            <w:vMerge/>
          </w:tcPr>
          <w:p w14:paraId="2F16751B" w14:textId="77777777" w:rsidR="004B2951" w:rsidRPr="00602F08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/>
          </w:tcPr>
          <w:p w14:paraId="0B9767DA" w14:textId="77777777" w:rsidR="004B2951" w:rsidRPr="00602F08" w:rsidRDefault="004B2951" w:rsidP="005F7281">
            <w:pPr>
              <w:rPr>
                <w:lang w:val="es-ES"/>
              </w:rPr>
            </w:pPr>
          </w:p>
        </w:tc>
      </w:tr>
      <w:tr w:rsidR="004B2951" w:rsidRPr="004B3414" w14:paraId="43AE26E9" w14:textId="77777777" w:rsidTr="005F7281">
        <w:trPr>
          <w:trHeight w:val="543"/>
        </w:trPr>
        <w:tc>
          <w:tcPr>
            <w:tcW w:w="720" w:type="dxa"/>
          </w:tcPr>
          <w:p w14:paraId="6EBD5175" w14:textId="77777777" w:rsidR="004B2951" w:rsidRPr="00602F08" w:rsidRDefault="004B2951" w:rsidP="005F7281">
            <w:pPr>
              <w:pStyle w:val="Information"/>
              <w:jc w:val="center"/>
              <w:rPr>
                <w:noProof/>
                <w:lang w:val="es-E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FEAF016" w14:textId="77777777" w:rsidR="004B2951" w:rsidRPr="00602F08" w:rsidRDefault="004B295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23095C21" w14:textId="77777777" w:rsidR="004B2951" w:rsidRPr="00602F08" w:rsidRDefault="004B295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39201343" w14:textId="77777777" w:rsidR="004B2951" w:rsidRPr="00602F08" w:rsidRDefault="004B295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1E8FD0CD" w14:textId="77777777" w:rsidR="004B2951" w:rsidRPr="00602F08" w:rsidRDefault="004B295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0E4A0BB0" w14:textId="77777777" w:rsidR="004B2951" w:rsidRPr="00602F08" w:rsidRDefault="004B295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49AF0FCA" w14:textId="77777777" w:rsidR="004B2951" w:rsidRDefault="004B295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5BFDA2B4" w14:textId="77777777" w:rsidR="004B2951" w:rsidRPr="00602F08" w:rsidRDefault="004B295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2C57C9EE" w14:textId="77777777" w:rsidR="004B2951" w:rsidRPr="00602F08" w:rsidRDefault="004B295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3EEA7093" w14:textId="77777777" w:rsidR="004B2951" w:rsidRPr="00376291" w:rsidRDefault="006233A1" w:rsidP="005F728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  <w:lang w:val="es-ES"/>
              </w:rPr>
              <w:drawing>
                <wp:anchor distT="0" distB="0" distL="114300" distR="114300" simplePos="0" relativeHeight="251667456" behindDoc="0" locked="0" layoutInCell="1" allowOverlap="1" wp14:anchorId="6080A90A" wp14:editId="42E1BD6C">
                  <wp:simplePos x="0" y="0"/>
                  <wp:positionH relativeFrom="page">
                    <wp:posOffset>55245</wp:posOffset>
                  </wp:positionH>
                  <wp:positionV relativeFrom="page">
                    <wp:posOffset>1728470</wp:posOffset>
                  </wp:positionV>
                  <wp:extent cx="314325" cy="314325"/>
                  <wp:effectExtent l="0" t="0" r="9525" b="9525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rofil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95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A0ACD08" wp14:editId="0B68B075">
                      <wp:simplePos x="0" y="0"/>
                      <wp:positionH relativeFrom="page">
                        <wp:posOffset>31750</wp:posOffset>
                      </wp:positionH>
                      <wp:positionV relativeFrom="page">
                        <wp:posOffset>2193925</wp:posOffset>
                      </wp:positionV>
                      <wp:extent cx="337185" cy="333375"/>
                      <wp:effectExtent l="0" t="0" r="5715" b="9525"/>
                      <wp:wrapNone/>
                      <wp:docPr id="293" name="Group 293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294" name="Freeform: Shape 14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95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B62A6" id="Group 293" o:spid="_x0000_s1026" alt="gps icon" style="position:absolute;margin-left:2.5pt;margin-top:172.75pt;width:26.55pt;height:26.25pt;z-index:251670528;mso-position-horizontal-relative:page;mso-position-vertical-relative:page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FwLNiVYwmBV4BwLLvJsezKsYTAs0DWzrvJsezKsYTAs0DW&#10;zrvJsezKsYTAs0CiOLvJsezKsYTAs0CiOLv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">
                        <v:imagedata r:id="rId14" o:title="GPS icon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2ED8B52" w14:textId="77777777" w:rsidR="004B2951" w:rsidRDefault="004B2951" w:rsidP="005F7281">
            <w:pPr>
              <w:pStyle w:val="Information"/>
            </w:pPr>
          </w:p>
          <w:p w14:paraId="2E06B36A" w14:textId="77777777" w:rsidR="004B2951" w:rsidRDefault="004B2951" w:rsidP="005F7281">
            <w:pPr>
              <w:pStyle w:val="Information"/>
            </w:pPr>
          </w:p>
          <w:p w14:paraId="521DAF31" w14:textId="77777777" w:rsidR="004B2951" w:rsidRDefault="004B2951" w:rsidP="005F7281">
            <w:pPr>
              <w:pStyle w:val="Information"/>
            </w:pPr>
          </w:p>
          <w:p w14:paraId="57D6C1CB" w14:textId="77777777" w:rsidR="004B2951" w:rsidRDefault="004B2951" w:rsidP="005F7281">
            <w:pPr>
              <w:pStyle w:val="Information"/>
            </w:pPr>
          </w:p>
          <w:p w14:paraId="64D55E2A" w14:textId="77777777" w:rsidR="004B2951" w:rsidRDefault="004B2951" w:rsidP="005F7281">
            <w:pPr>
              <w:pStyle w:val="Information"/>
            </w:pPr>
          </w:p>
          <w:p w14:paraId="688A4DCB" w14:textId="77777777" w:rsidR="006233A1" w:rsidRDefault="006233A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1CD74B1A" w14:textId="77777777" w:rsidR="006233A1" w:rsidRDefault="006233A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0A68DC92" w14:textId="77777777" w:rsidR="006233A1" w:rsidRDefault="006233A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73E28263" w14:textId="77777777" w:rsidR="006233A1" w:rsidRDefault="006233A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53B0F664" w14:textId="77777777" w:rsidR="006233A1" w:rsidRDefault="006233A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46E93FDB" w14:textId="77777777" w:rsidR="006233A1" w:rsidRDefault="006233A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7D43931D" w14:textId="77777777" w:rsidR="004B2951" w:rsidRDefault="004B295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  <w:r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  <w:t xml:space="preserve">31 años. </w:t>
            </w:r>
          </w:p>
          <w:p w14:paraId="246FC895" w14:textId="77777777" w:rsidR="004B2951" w:rsidRDefault="004B295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  <w:r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  <w:t>Nacida el 12/10/1987</w:t>
            </w:r>
          </w:p>
          <w:p w14:paraId="6F6EB825" w14:textId="77777777" w:rsidR="004B2951" w:rsidRPr="00602F08" w:rsidRDefault="004B2951" w:rsidP="005F728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s-ES"/>
              </w:rPr>
            </w:pPr>
          </w:p>
          <w:p w14:paraId="059B503E" w14:textId="77777777" w:rsidR="004B2951" w:rsidRPr="006A71A4" w:rsidRDefault="004B2951" w:rsidP="005F7281">
            <w:pPr>
              <w:pStyle w:val="Information"/>
              <w:rPr>
                <w:color w:val="595959" w:themeColor="text1" w:themeTint="A6"/>
                <w:lang w:val="es-ES"/>
              </w:rPr>
            </w:pPr>
            <w:r w:rsidRPr="006A71A4">
              <w:rPr>
                <w:color w:val="595959" w:themeColor="text1" w:themeTint="A6"/>
                <w:lang w:val="es-ES"/>
              </w:rPr>
              <w:t>Américo Vespucio 1349</w:t>
            </w:r>
          </w:p>
          <w:p w14:paraId="3262041C" w14:textId="77777777" w:rsidR="004B2951" w:rsidRPr="004B3414" w:rsidRDefault="004B2951" w:rsidP="005F7281">
            <w:pPr>
              <w:pStyle w:val="Information"/>
              <w:rPr>
                <w:lang w:val="es-ES"/>
              </w:rPr>
            </w:pPr>
            <w:r w:rsidRPr="006A71A4">
              <w:rPr>
                <w:color w:val="595959" w:themeColor="text1" w:themeTint="A6"/>
                <w:lang w:val="es-ES"/>
              </w:rPr>
              <w:t>Montevideo, Uruguay</w:t>
            </w:r>
          </w:p>
        </w:tc>
        <w:tc>
          <w:tcPr>
            <w:tcW w:w="423" w:type="dxa"/>
            <w:vMerge/>
          </w:tcPr>
          <w:p w14:paraId="754478BD" w14:textId="77777777" w:rsidR="004B2951" w:rsidRPr="004B3414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/>
          </w:tcPr>
          <w:p w14:paraId="5ED8F14E" w14:textId="77777777" w:rsidR="004B2951" w:rsidRPr="004B3414" w:rsidRDefault="004B2951" w:rsidP="005F7281">
            <w:pPr>
              <w:pStyle w:val="Heading1"/>
              <w:rPr>
                <w:lang w:val="es-ES"/>
              </w:rPr>
            </w:pPr>
          </w:p>
        </w:tc>
      </w:tr>
      <w:tr w:rsidR="004B2951" w:rsidRPr="004B3414" w14:paraId="70055804" w14:textId="77777777" w:rsidTr="005F7281">
        <w:trPr>
          <w:trHeight w:val="183"/>
        </w:trPr>
        <w:tc>
          <w:tcPr>
            <w:tcW w:w="720" w:type="dxa"/>
          </w:tcPr>
          <w:p w14:paraId="0B178FDD" w14:textId="77777777" w:rsidR="004B2951" w:rsidRPr="004B3414" w:rsidRDefault="004B2951" w:rsidP="005F7281">
            <w:pPr>
              <w:pStyle w:val="NoSpacing"/>
              <w:rPr>
                <w:rFonts w:ascii="Calibri" w:hAnsi="Calibri" w:cs="Calibri"/>
                <w:color w:val="666666"/>
                <w:lang w:val="es-ES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1F6D53F" w14:textId="77777777" w:rsidR="004B2951" w:rsidRPr="004B3414" w:rsidRDefault="004B2951" w:rsidP="005F7281">
            <w:pPr>
              <w:pStyle w:val="NoSpacing"/>
              <w:rPr>
                <w:rFonts w:ascii="Calibri" w:hAnsi="Calibri" w:cs="Calibri"/>
                <w:color w:val="666666"/>
                <w:lang w:val="es-ES"/>
              </w:rPr>
            </w:pPr>
          </w:p>
        </w:tc>
        <w:tc>
          <w:tcPr>
            <w:tcW w:w="423" w:type="dxa"/>
            <w:vMerge/>
          </w:tcPr>
          <w:p w14:paraId="155FA210" w14:textId="77777777" w:rsidR="004B2951" w:rsidRPr="004B3414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607" w:type="dxa"/>
            <w:vMerge/>
          </w:tcPr>
          <w:p w14:paraId="10D900EE" w14:textId="77777777" w:rsidR="004B2951" w:rsidRPr="004B3414" w:rsidRDefault="004B2951" w:rsidP="005F7281">
            <w:pPr>
              <w:pStyle w:val="Heading1"/>
              <w:rPr>
                <w:lang w:val="es-ES"/>
              </w:rPr>
            </w:pPr>
          </w:p>
        </w:tc>
      </w:tr>
      <w:tr w:rsidR="004B2951" w14:paraId="6E2293A1" w14:textId="77777777" w:rsidTr="005F7281">
        <w:trPr>
          <w:trHeight w:val="624"/>
        </w:trPr>
        <w:tc>
          <w:tcPr>
            <w:tcW w:w="720" w:type="dxa"/>
          </w:tcPr>
          <w:p w14:paraId="180E7C14" w14:textId="77777777" w:rsidR="004B2951" w:rsidRPr="004B3414" w:rsidRDefault="004B2951" w:rsidP="005F7281">
            <w:pPr>
              <w:pStyle w:val="Information"/>
              <w:jc w:val="center"/>
              <w:rPr>
                <w:noProof/>
                <w:lang w:val="es-E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BAD105" w14:textId="77777777" w:rsidR="004B2951" w:rsidRPr="00376291" w:rsidRDefault="004B2951" w:rsidP="005F728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46386B" wp14:editId="02EF3864">
                      <wp:extent cx="337820" cy="337185"/>
                      <wp:effectExtent l="0" t="0" r="5080" b="5715"/>
                      <wp:docPr id="296" name="Group 296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297" name="Freeform: Shape 16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98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4C317" id="Group 296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a6b72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FF1B123" w14:textId="77777777" w:rsidR="004B2951" w:rsidRPr="00380FD1" w:rsidRDefault="004B2951" w:rsidP="005F7281">
            <w:pPr>
              <w:pStyle w:val="Information"/>
            </w:pPr>
            <w:r w:rsidRPr="006A71A4">
              <w:rPr>
                <w:color w:val="595959" w:themeColor="text1" w:themeTint="A6"/>
              </w:rPr>
              <w:t>+59893827193</w:t>
            </w:r>
          </w:p>
        </w:tc>
        <w:tc>
          <w:tcPr>
            <w:tcW w:w="423" w:type="dxa"/>
            <w:vMerge/>
          </w:tcPr>
          <w:p w14:paraId="56258386" w14:textId="77777777" w:rsidR="004B2951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8339686" w14:textId="77777777" w:rsidR="004B2951" w:rsidRDefault="004B2951" w:rsidP="005F7281">
            <w:pPr>
              <w:pStyle w:val="Heading1"/>
            </w:pPr>
          </w:p>
        </w:tc>
      </w:tr>
      <w:tr w:rsidR="004B2951" w14:paraId="4CC3ACDE" w14:textId="77777777" w:rsidTr="005F7281">
        <w:trPr>
          <w:trHeight w:val="183"/>
        </w:trPr>
        <w:tc>
          <w:tcPr>
            <w:tcW w:w="720" w:type="dxa"/>
          </w:tcPr>
          <w:p w14:paraId="3F86788E" w14:textId="77777777" w:rsidR="004B2951" w:rsidRPr="00376291" w:rsidRDefault="004B2951" w:rsidP="005F728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4CBBD2C" w14:textId="77777777" w:rsidR="004B2951" w:rsidRPr="00376291" w:rsidRDefault="004B2951" w:rsidP="005F728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72515CE" w14:textId="77777777" w:rsidR="004B2951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4C24AFE" w14:textId="77777777" w:rsidR="004B2951" w:rsidRDefault="004B2951" w:rsidP="005F7281">
            <w:pPr>
              <w:pStyle w:val="Heading1"/>
            </w:pPr>
          </w:p>
        </w:tc>
      </w:tr>
      <w:tr w:rsidR="004B2951" w14:paraId="6B0D86AB" w14:textId="77777777" w:rsidTr="005F7281">
        <w:trPr>
          <w:trHeight w:val="633"/>
        </w:trPr>
        <w:tc>
          <w:tcPr>
            <w:tcW w:w="720" w:type="dxa"/>
          </w:tcPr>
          <w:p w14:paraId="09CB9C24" w14:textId="77777777" w:rsidR="004B2951" w:rsidRDefault="004B2951" w:rsidP="005F728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331BC3C" w14:textId="77777777" w:rsidR="004B2951" w:rsidRPr="00376291" w:rsidRDefault="004B2951" w:rsidP="005F728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530DCD" wp14:editId="4345312A">
                      <wp:extent cx="338455" cy="346075"/>
                      <wp:effectExtent l="0" t="0" r="4445" b="0"/>
                      <wp:docPr id="299" name="Group 299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0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1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BCF3F" id="Group 299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IPWVZlWXHCwSs6+AyBGFBCyEqeWYxgNmbsyIwrmpG5XZZpslF1q6x1j0NRE&#10;Yz7j13LIYUs2cvCAqy5ju5BDJpJgdRDx+qomTuQ5OGQVm68VEUFYGNrVL02GU9ZzTKCcs3q1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38383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60F3B9E" w14:textId="77777777" w:rsidR="004B2951" w:rsidRPr="00380FD1" w:rsidRDefault="004B2951" w:rsidP="005F7281">
            <w:pPr>
              <w:pStyle w:val="Information"/>
            </w:pPr>
            <w:r w:rsidRPr="006A71A4">
              <w:rPr>
                <w:color w:val="595959" w:themeColor="text1" w:themeTint="A6"/>
              </w:rPr>
              <w:t>evelynfirpo@gmail.com</w:t>
            </w:r>
          </w:p>
        </w:tc>
        <w:tc>
          <w:tcPr>
            <w:tcW w:w="423" w:type="dxa"/>
            <w:vMerge/>
          </w:tcPr>
          <w:p w14:paraId="116ECC81" w14:textId="77777777" w:rsidR="004B2951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A83BDD" w14:textId="77777777" w:rsidR="004B2951" w:rsidRDefault="004B2951" w:rsidP="005F7281">
            <w:pPr>
              <w:pStyle w:val="Heading1"/>
            </w:pPr>
          </w:p>
        </w:tc>
      </w:tr>
      <w:tr w:rsidR="004B2951" w14:paraId="1D7181A2" w14:textId="77777777" w:rsidTr="005F7281">
        <w:trPr>
          <w:trHeight w:val="174"/>
        </w:trPr>
        <w:tc>
          <w:tcPr>
            <w:tcW w:w="720" w:type="dxa"/>
          </w:tcPr>
          <w:p w14:paraId="00F431DB" w14:textId="77777777" w:rsidR="004B2951" w:rsidRPr="00376291" w:rsidRDefault="004B2951" w:rsidP="005F728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329490B" w14:textId="77777777" w:rsidR="004B2951" w:rsidRPr="00376291" w:rsidRDefault="004B2951" w:rsidP="005F728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1E40476" w14:textId="77777777" w:rsidR="004B2951" w:rsidRDefault="004B2951" w:rsidP="005F728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8C0390" w14:textId="77777777" w:rsidR="004B2951" w:rsidRDefault="004B2951" w:rsidP="005F7281">
            <w:pPr>
              <w:pStyle w:val="Heading1"/>
            </w:pPr>
          </w:p>
        </w:tc>
      </w:tr>
      <w:tr w:rsidR="004B2951" w14:paraId="708C71DE" w14:textId="77777777" w:rsidTr="005F7281">
        <w:trPr>
          <w:trHeight w:val="633"/>
        </w:trPr>
        <w:tc>
          <w:tcPr>
            <w:tcW w:w="720" w:type="dxa"/>
          </w:tcPr>
          <w:p w14:paraId="2686E0EC" w14:textId="77777777" w:rsidR="004B2951" w:rsidRDefault="004B2951" w:rsidP="005F728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6F72A3" w14:textId="77777777" w:rsidR="004B2951" w:rsidRPr="00376291" w:rsidRDefault="004B2951" w:rsidP="005F728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18D93D6" w14:textId="77777777" w:rsidR="004B2951" w:rsidRPr="00380FD1" w:rsidRDefault="004B2951" w:rsidP="005F7281">
            <w:pPr>
              <w:pStyle w:val="Information"/>
            </w:pPr>
          </w:p>
        </w:tc>
        <w:tc>
          <w:tcPr>
            <w:tcW w:w="423" w:type="dxa"/>
            <w:vMerge/>
          </w:tcPr>
          <w:p w14:paraId="7F6D2A31" w14:textId="77777777" w:rsidR="004B2951" w:rsidRDefault="004B2951" w:rsidP="005F728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9F89583" w14:textId="77777777" w:rsidR="004B2951" w:rsidRDefault="004B2951" w:rsidP="005F7281">
            <w:pPr>
              <w:pStyle w:val="Heading1"/>
            </w:pPr>
          </w:p>
        </w:tc>
      </w:tr>
      <w:tr w:rsidR="004B2951" w14:paraId="76E1BC62" w14:textId="77777777" w:rsidTr="005F7281">
        <w:trPr>
          <w:trHeight w:val="2448"/>
        </w:trPr>
        <w:tc>
          <w:tcPr>
            <w:tcW w:w="720" w:type="dxa"/>
          </w:tcPr>
          <w:p w14:paraId="56F94317" w14:textId="77777777" w:rsidR="004B2951" w:rsidRPr="0056708E" w:rsidRDefault="004B2951" w:rsidP="005F7281">
            <w:pPr>
              <w:rPr>
                <w:rFonts w:ascii="Calibri" w:hAnsi="Calibri" w:cs="Calibri"/>
                <w:color w:val="A6B727" w:themeColor="accent2"/>
              </w:rPr>
            </w:pPr>
          </w:p>
        </w:tc>
        <w:tc>
          <w:tcPr>
            <w:tcW w:w="2942" w:type="dxa"/>
            <w:gridSpan w:val="2"/>
          </w:tcPr>
          <w:p w14:paraId="338FA37F" w14:textId="77777777" w:rsidR="004B2951" w:rsidRPr="0056708E" w:rsidRDefault="004B2951" w:rsidP="005F7281">
            <w:pPr>
              <w:rPr>
                <w:rFonts w:ascii="Calibri" w:hAnsi="Calibri" w:cs="Calibri"/>
                <w:color w:val="A6B727" w:themeColor="accent2"/>
              </w:rPr>
            </w:pPr>
          </w:p>
        </w:tc>
        <w:tc>
          <w:tcPr>
            <w:tcW w:w="423" w:type="dxa"/>
          </w:tcPr>
          <w:p w14:paraId="28800652" w14:textId="77777777" w:rsidR="004B2951" w:rsidRDefault="004B2951" w:rsidP="005F7281"/>
        </w:tc>
        <w:tc>
          <w:tcPr>
            <w:tcW w:w="6607" w:type="dxa"/>
            <w:vMerge/>
          </w:tcPr>
          <w:p w14:paraId="527F40B2" w14:textId="77777777" w:rsidR="004B2951" w:rsidRDefault="004B2951" w:rsidP="005F7281"/>
        </w:tc>
      </w:tr>
    </w:tbl>
    <w:p w14:paraId="4D0505FE" w14:textId="77777777" w:rsidR="007F5B63" w:rsidRDefault="004B2951" w:rsidP="006D79A8">
      <w:pPr>
        <w:pStyle w:val="BodyText"/>
      </w:pPr>
      <w:r>
        <w:softHyphen/>
      </w:r>
    </w:p>
    <w:p w14:paraId="54C3CDFE" w14:textId="77777777" w:rsidR="004B2951" w:rsidRPr="00CE1E3D" w:rsidRDefault="004B2951" w:rsidP="006D79A8">
      <w:pPr>
        <w:pStyle w:val="BodyText"/>
      </w:pPr>
    </w:p>
    <w:sectPr w:rsidR="004B2951" w:rsidRPr="00CE1E3D" w:rsidSect="004E17B3">
      <w:headerReference w:type="default" r:id="rId19"/>
      <w:type w:val="continuous"/>
      <w:pgSz w:w="12240" w:h="15840" w:code="1"/>
      <w:pgMar w:top="1701" w:right="1140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058BD" w14:textId="77777777" w:rsidR="00D51B06" w:rsidRDefault="00D51B06" w:rsidP="00590471">
      <w:r>
        <w:separator/>
      </w:r>
    </w:p>
  </w:endnote>
  <w:endnote w:type="continuationSeparator" w:id="0">
    <w:p w14:paraId="56B28E6D" w14:textId="77777777" w:rsidR="00D51B06" w:rsidRDefault="00D51B0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C1630" w14:textId="77777777" w:rsidR="00D51B06" w:rsidRDefault="00D51B06" w:rsidP="00590471">
      <w:r>
        <w:separator/>
      </w:r>
    </w:p>
  </w:footnote>
  <w:footnote w:type="continuationSeparator" w:id="0">
    <w:p w14:paraId="1B8A914A" w14:textId="77777777" w:rsidR="00D51B06" w:rsidRDefault="00D51B0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C7F8B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E649A94" wp14:editId="248B10E9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90988C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6b72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418ab3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  <v:fill opacity="11796f" color2="#a6b72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38383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838383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F4D62"/>
    <w:multiLevelType w:val="hybridMultilevel"/>
    <w:tmpl w:val="D8DC0F28"/>
    <w:lvl w:ilvl="0" w:tplc="618CAB84">
      <w:start w:val="343"/>
      <w:numFmt w:val="bullet"/>
      <w:lvlText w:val="-"/>
      <w:lvlJc w:val="left"/>
      <w:pPr>
        <w:ind w:left="720" w:hanging="360"/>
      </w:pPr>
      <w:rPr>
        <w:rFonts w:ascii="Calibri" w:eastAsia="Perpetua" w:hAnsi="Calibri" w:cs="Calibri" w:hint="default"/>
        <w:b/>
        <w:color w:val="9B2D1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59246B"/>
    <w:multiLevelType w:val="hybridMultilevel"/>
    <w:tmpl w:val="78E2E0C0"/>
    <w:lvl w:ilvl="0" w:tplc="618CAB84">
      <w:start w:val="343"/>
      <w:numFmt w:val="bullet"/>
      <w:lvlText w:val="-"/>
      <w:lvlJc w:val="left"/>
      <w:pPr>
        <w:ind w:left="720" w:hanging="360"/>
      </w:pPr>
      <w:rPr>
        <w:rFonts w:ascii="Calibri" w:eastAsia="Perpetua" w:hAnsi="Calibri" w:cs="Calibri" w:hint="default"/>
        <w:b/>
        <w:color w:val="9B2D1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C2F"/>
    <w:rsid w:val="00060042"/>
    <w:rsid w:val="0008685D"/>
    <w:rsid w:val="00090860"/>
    <w:rsid w:val="000D713B"/>
    <w:rsid w:val="00112FD7"/>
    <w:rsid w:val="00150ABD"/>
    <w:rsid w:val="00165DFC"/>
    <w:rsid w:val="001675B8"/>
    <w:rsid w:val="001946FC"/>
    <w:rsid w:val="001D16CD"/>
    <w:rsid w:val="00222466"/>
    <w:rsid w:val="00237C2F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01C0A"/>
    <w:rsid w:val="004073E4"/>
    <w:rsid w:val="004B2951"/>
    <w:rsid w:val="004B3414"/>
    <w:rsid w:val="004E158A"/>
    <w:rsid w:val="004E17B3"/>
    <w:rsid w:val="00565C77"/>
    <w:rsid w:val="0056708E"/>
    <w:rsid w:val="005801E5"/>
    <w:rsid w:val="00590471"/>
    <w:rsid w:val="005C76E3"/>
    <w:rsid w:val="005D01FA"/>
    <w:rsid w:val="00602F08"/>
    <w:rsid w:val="006233A1"/>
    <w:rsid w:val="00653E17"/>
    <w:rsid w:val="006A08E8"/>
    <w:rsid w:val="006A71A4"/>
    <w:rsid w:val="006C6712"/>
    <w:rsid w:val="006D79A8"/>
    <w:rsid w:val="0072353B"/>
    <w:rsid w:val="00750F4D"/>
    <w:rsid w:val="007575B6"/>
    <w:rsid w:val="007B3C81"/>
    <w:rsid w:val="007D67CA"/>
    <w:rsid w:val="007E668F"/>
    <w:rsid w:val="007E6D0A"/>
    <w:rsid w:val="007F5B63"/>
    <w:rsid w:val="00803A0A"/>
    <w:rsid w:val="00807E86"/>
    <w:rsid w:val="00820C2A"/>
    <w:rsid w:val="00846CB9"/>
    <w:rsid w:val="008566AA"/>
    <w:rsid w:val="00886B87"/>
    <w:rsid w:val="008A1E6E"/>
    <w:rsid w:val="008C024F"/>
    <w:rsid w:val="008C2CFC"/>
    <w:rsid w:val="008C42BF"/>
    <w:rsid w:val="00912DC8"/>
    <w:rsid w:val="00914B1F"/>
    <w:rsid w:val="009475DC"/>
    <w:rsid w:val="00967B93"/>
    <w:rsid w:val="009D090F"/>
    <w:rsid w:val="00A23D37"/>
    <w:rsid w:val="00A31464"/>
    <w:rsid w:val="00A31B16"/>
    <w:rsid w:val="00A33613"/>
    <w:rsid w:val="00A47A8D"/>
    <w:rsid w:val="00AC110A"/>
    <w:rsid w:val="00AC6C7E"/>
    <w:rsid w:val="00AD17A7"/>
    <w:rsid w:val="00B055CB"/>
    <w:rsid w:val="00B07F5F"/>
    <w:rsid w:val="00B4158A"/>
    <w:rsid w:val="00B6466C"/>
    <w:rsid w:val="00BB1B5D"/>
    <w:rsid w:val="00BC22C7"/>
    <w:rsid w:val="00BC775D"/>
    <w:rsid w:val="00BD195A"/>
    <w:rsid w:val="00C07240"/>
    <w:rsid w:val="00C14078"/>
    <w:rsid w:val="00C83C17"/>
    <w:rsid w:val="00CE1E3D"/>
    <w:rsid w:val="00D053FA"/>
    <w:rsid w:val="00D37745"/>
    <w:rsid w:val="00D51B06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57CB5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BC4E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418AB3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418AB3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A6B727" w:themeColor="accent2"/>
      <w:sz w:val="24"/>
      <w:szCs w:val="20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F0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418AB3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418AB3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418AB3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418AB3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838383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838383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A6B72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F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rtor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6C1E7A-4215-416D-88C6-D2C00DA5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677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2019-02-23T21:29:00Z</dcterms:created>
  <dcterms:modified xsi:type="dcterms:W3CDTF">2019-02-24T20:44:00Z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